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30"/>
        <w:gridCol w:w="3570"/>
      </w:tblGrid>
      <w:tr w:rsidR="00A6408A" w14:paraId="56572BCF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2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30"/>
            </w:tblGrid>
            <w:tr w:rsidR="00A6408A" w14:paraId="57780E17" w14:textId="77777777">
              <w:trPr>
                <w:trHeight w:hRule="exact" w:val="1985"/>
              </w:trPr>
              <w:tc>
                <w:tcPr>
                  <w:tcW w:w="7230" w:type="dxa"/>
                </w:tcPr>
                <w:p w14:paraId="7F616BF8" w14:textId="77777777" w:rsidR="00A6408A" w:rsidRPr="00D510F8" w:rsidRDefault="00732D33" w:rsidP="007544A0">
                  <w:pPr>
                    <w:ind w:left="142"/>
                    <w:jc w:val="center"/>
                    <w:rPr>
                      <w:lang w:val="en-AU"/>
                    </w:rPr>
                  </w:pPr>
                  <w:r w:rsidRPr="00732D33">
                    <w:rPr>
                      <w:noProof/>
                      <w:lang w:eastAsia="en-US"/>
                    </w:rPr>
                    <w:drawing>
                      <wp:inline distT="0" distB="0" distL="0" distR="0" wp14:anchorId="39F71865" wp14:editId="576FC098">
                        <wp:extent cx="965200" cy="965200"/>
                        <wp:effectExtent l="25400" t="0" r="0" b="0"/>
                        <wp:docPr id="7" name="Picture 1" descr="Sue's Mac:Users:terryphippen:Desktop:Foreshore BBQ 20191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ue's Mac:Users:terryphippen:Desktop:Foreshore BBQ 20191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A0CF1">
                    <w:rPr>
                      <w:lang w:val="en-AU"/>
                    </w:rPr>
                    <w:t xml:space="preserve">  </w:t>
                  </w:r>
                  <w:r w:rsidR="003A0CF1">
                    <w:rPr>
                      <w:noProof/>
                      <w:lang w:eastAsia="en-US"/>
                    </w:rPr>
                    <w:drawing>
                      <wp:inline distT="0" distB="0" distL="0" distR="0" wp14:anchorId="753C6241" wp14:editId="28924C0E">
                        <wp:extent cx="1311564" cy="914400"/>
                        <wp:effectExtent l="25400" t="0" r="9236" b="0"/>
                        <wp:docPr id="6" name="Picture 2" descr="::PNMSA Logos:Current:PNMS Black and Whi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:PNMSA Logos:Current:PNMS Black and Whi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564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A0CF1">
                    <w:rPr>
                      <w:lang w:val="en-AU"/>
                    </w:rPr>
                    <w:t xml:space="preserve">  </w:t>
                  </w:r>
                  <w:r w:rsidR="00020156">
                    <w:rPr>
                      <w:lang w:val="en-AU"/>
                    </w:rPr>
                    <w:t xml:space="preserve">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F7C730E" wp14:editId="34569BE1">
                        <wp:extent cx="965200" cy="965200"/>
                        <wp:effectExtent l="25400" t="0" r="0" b="0"/>
                        <wp:docPr id="8" name="Picture 2" descr="Sue's Mac:Users:terryphippen:Desktop:IMG_31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ue's Mac:Users:terryphippen:Desktop:IMG_31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751B4935" w14:textId="77777777">
              <w:trPr>
                <w:trHeight w:hRule="exact" w:val="10638"/>
              </w:trPr>
              <w:tc>
                <w:tcPr>
                  <w:tcW w:w="7230" w:type="dxa"/>
                </w:tcPr>
                <w:p w14:paraId="33C17215" w14:textId="77777777" w:rsidR="00CC64D3" w:rsidRDefault="00743D16" w:rsidP="00C215EE">
                  <w:pPr>
                    <w:pStyle w:val="Subtitle"/>
                    <w:tabs>
                      <w:tab w:val="left" w:pos="6946"/>
                    </w:tabs>
                    <w:ind w:left="284" w:right="284"/>
                    <w:jc w:val="center"/>
                    <w:rPr>
                      <w:sz w:val="48"/>
                      <w:szCs w:val="72"/>
                    </w:rPr>
                  </w:pPr>
                  <w:r>
                    <w:rPr>
                      <w:sz w:val="48"/>
                      <w:szCs w:val="72"/>
                    </w:rPr>
                    <w:t>P</w:t>
                  </w:r>
                  <w:r w:rsidR="00F84415" w:rsidRPr="00F84415">
                    <w:rPr>
                      <w:sz w:val="48"/>
                      <w:szCs w:val="72"/>
                    </w:rPr>
                    <w:t>oint Nepean Men’s shed</w:t>
                  </w:r>
                </w:p>
                <w:p w14:paraId="1F424E6C" w14:textId="77777777" w:rsidR="00395C86" w:rsidRPr="00CC64D3" w:rsidRDefault="00CC64D3" w:rsidP="00C215EE">
                  <w:pPr>
                    <w:pStyle w:val="Subtitle"/>
                    <w:tabs>
                      <w:tab w:val="left" w:pos="6946"/>
                    </w:tabs>
                    <w:ind w:left="284" w:right="284"/>
                    <w:jc w:val="center"/>
                    <w:rPr>
                      <w:sz w:val="24"/>
                      <w:szCs w:val="72"/>
                    </w:rPr>
                  </w:pPr>
                  <w:r w:rsidRPr="00CC64D3">
                    <w:rPr>
                      <w:sz w:val="24"/>
                      <w:szCs w:val="72"/>
                    </w:rPr>
                    <w:t>“The Hangar”, 4 Hotham Road Sorrento</w:t>
                  </w:r>
                  <w:r w:rsidR="00C215EE">
                    <w:rPr>
                      <w:sz w:val="24"/>
                      <w:szCs w:val="72"/>
                    </w:rPr>
                    <w:t xml:space="preserve"> 3943</w:t>
                  </w:r>
                </w:p>
                <w:p w14:paraId="4DC740F4" w14:textId="77777777" w:rsidR="00384AB7" w:rsidRPr="00384AB7" w:rsidRDefault="00384AB7" w:rsidP="00C215EE">
                  <w:pPr>
                    <w:tabs>
                      <w:tab w:val="left" w:pos="6946"/>
                    </w:tabs>
                    <w:ind w:left="284" w:right="284"/>
                    <w:jc w:val="center"/>
                    <w:rPr>
                      <w:rFonts w:ascii="Snell Roundhand" w:hAnsi="Snell Roundhand"/>
                      <w:sz w:val="24"/>
                    </w:rPr>
                  </w:pPr>
                  <w:r w:rsidRPr="00384AB7">
                    <w:rPr>
                      <w:rFonts w:ascii="Snell Roundhand" w:hAnsi="Snell Roundhand"/>
                      <w:sz w:val="24"/>
                    </w:rPr>
                    <w:t>“</w:t>
                  </w:r>
                  <w:r w:rsidR="00DA614C">
                    <w:rPr>
                      <w:rFonts w:ascii="Snell Roundhand" w:hAnsi="Snell Roundhand"/>
                      <w:sz w:val="24"/>
                    </w:rPr>
                    <w:t>Yes, We Can</w:t>
                  </w:r>
                  <w:r w:rsidRPr="00384AB7">
                    <w:rPr>
                      <w:rFonts w:ascii="Snell Roundhand" w:hAnsi="Snell Roundhand"/>
                      <w:sz w:val="24"/>
                    </w:rPr>
                    <w:t>”</w:t>
                  </w:r>
                </w:p>
                <w:p w14:paraId="7013A190" w14:textId="77777777" w:rsidR="00D9652C" w:rsidRDefault="002637F1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L</w:t>
                  </w:r>
                  <w:r w:rsidR="00D9652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earn</w:t>
                  </w: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ing</w:t>
                  </w:r>
                  <w:r w:rsidR="00D9652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 new skills</w:t>
                  </w:r>
                  <w:r w:rsidR="00C215EE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, </w:t>
                  </w:r>
                  <w:r w:rsidR="00D9652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refresh and update old skills</w:t>
                  </w:r>
                  <w:r w:rsidR="00CC64D3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 or s</w:t>
                  </w:r>
                  <w:r w:rsidR="00D9652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imply build</w:t>
                  </w: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ing a </w:t>
                  </w:r>
                  <w:r w:rsidR="00D9652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few new friendships?</w:t>
                  </w:r>
                </w:p>
                <w:p w14:paraId="3C29F1BF" w14:textId="77777777" w:rsidR="00D9652C" w:rsidRDefault="00D9652C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  <w:p w14:paraId="302BFD89" w14:textId="77777777" w:rsidR="00D9652C" w:rsidRPr="002637F1" w:rsidRDefault="00CC64D3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b/>
                      <w:color w:val="000000"/>
                      <w:sz w:val="22"/>
                      <w:szCs w:val="20"/>
                      <w:lang w:val="en-AU" w:eastAsia="en-US"/>
                    </w:rPr>
                  </w:pPr>
                  <w:r w:rsidRPr="002637F1">
                    <w:rPr>
                      <w:rFonts w:ascii="Helvetica Neue" w:hAnsi="Helvetica Neue" w:cs="Times New Roman"/>
                      <w:b/>
                      <w:color w:val="FF0000"/>
                      <w:sz w:val="22"/>
                      <w:szCs w:val="20"/>
                      <w:lang w:val="en-AU" w:eastAsia="en-US"/>
                    </w:rPr>
                    <w:t>Point Nepean</w:t>
                  </w:r>
                  <w:r w:rsidR="00D9652C" w:rsidRPr="002637F1">
                    <w:rPr>
                      <w:rFonts w:ascii="Helvetica Neue" w:hAnsi="Helvetica Neue" w:cs="Times New Roman"/>
                      <w:b/>
                      <w:color w:val="FF0000"/>
                      <w:sz w:val="22"/>
                      <w:szCs w:val="20"/>
                      <w:lang w:val="en-AU" w:eastAsia="en-US"/>
                    </w:rPr>
                    <w:t xml:space="preserve"> Men’s Shed </w:t>
                  </w:r>
                  <w:r w:rsidRPr="002637F1">
                    <w:rPr>
                      <w:rFonts w:ascii="Helvetica Neue" w:hAnsi="Helvetica Neue" w:cs="Times New Roman"/>
                      <w:b/>
                      <w:color w:val="FF0000"/>
                      <w:sz w:val="22"/>
                      <w:szCs w:val="20"/>
                      <w:lang w:val="en-AU" w:eastAsia="en-US"/>
                    </w:rPr>
                    <w:t>is</w:t>
                  </w:r>
                  <w:r w:rsidR="00D9652C" w:rsidRPr="002637F1">
                    <w:rPr>
                      <w:rFonts w:ascii="Helvetica Neue" w:hAnsi="Helvetica Neue" w:cs="Times New Roman"/>
                      <w:b/>
                      <w:color w:val="FF0000"/>
                      <w:sz w:val="22"/>
                      <w:szCs w:val="20"/>
                      <w:lang w:val="en-AU" w:eastAsia="en-US"/>
                    </w:rPr>
                    <w:t xml:space="preserve"> the place for you</w:t>
                  </w:r>
                  <w:r w:rsidR="00D9652C" w:rsidRPr="002637F1">
                    <w:rPr>
                      <w:rFonts w:ascii="Helvetica Neue" w:hAnsi="Helvetica Neue" w:cs="Times New Roman"/>
                      <w:b/>
                      <w:color w:val="000000"/>
                      <w:sz w:val="22"/>
                      <w:szCs w:val="20"/>
                      <w:lang w:val="en-AU" w:eastAsia="en-US"/>
                    </w:rPr>
                    <w:t>.</w:t>
                  </w:r>
                </w:p>
                <w:p w14:paraId="22AA3FBF" w14:textId="77777777" w:rsidR="00D9652C" w:rsidRDefault="00D9652C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  <w:p w14:paraId="785C4718" w14:textId="77777777" w:rsidR="00C215EE" w:rsidRDefault="00D9652C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r w:rsidRPr="00B21EF5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We are </w:t>
                  </w:r>
                  <w:r w:rsidR="002637F1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engaged in a </w:t>
                  </w:r>
                  <w:r w:rsidRPr="00B21EF5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wide range of activities</w:t>
                  </w:r>
                  <w:r w:rsidR="002637F1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, </w:t>
                  </w:r>
                  <w:r w:rsidR="00DA614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responding to requests from our local schools and </w:t>
                  </w:r>
                  <w:r w:rsidRPr="00B21EF5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community</w:t>
                  </w:r>
                  <w:r w:rsidR="00DA614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 groups.</w:t>
                  </w:r>
                </w:p>
                <w:p w14:paraId="07205337" w14:textId="77777777" w:rsidR="00C215EE" w:rsidRDefault="00C215EE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  <w:p w14:paraId="7E25233E" w14:textId="77777777" w:rsidR="00DA614C" w:rsidRDefault="00C215EE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There</w:t>
                  </w:r>
                  <w:r w:rsidR="002637F1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’s </w:t>
                  </w:r>
                  <w:r w:rsidR="00DA614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also time for </w:t>
                  </w:r>
                  <w:r w:rsidR="00B21EF5" w:rsidRPr="00B21EF5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the less </w:t>
                  </w:r>
                  <w:r w:rsidR="002637F1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physically </w:t>
                  </w:r>
                  <w:r w:rsidR="00B21EF5" w:rsidRPr="00B21EF5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active projects</w:t>
                  </w:r>
                  <w:r w:rsidR="00DA614C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, the need for a </w:t>
                  </w:r>
                  <w:r w:rsidR="00DA614C" w:rsidRPr="00B21EF5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“quiet” space</w:t>
                  </w:r>
                  <w:r w:rsidR="00B21EF5" w:rsidRPr="00B21EF5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. </w:t>
                  </w:r>
                </w:p>
                <w:p w14:paraId="71C5FF8D" w14:textId="77777777" w:rsidR="00DA614C" w:rsidRDefault="00DA614C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  <w:p w14:paraId="53E9B224" w14:textId="77777777" w:rsidR="00DA614C" w:rsidRDefault="00DA614C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Our “Mobile Workshop” is on the road taking </w:t>
                  </w:r>
                  <w:r w:rsidR="00732D33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tools and material </w:t>
                  </w: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to projects away from our base.</w:t>
                  </w:r>
                </w:p>
                <w:p w14:paraId="4763FAE6" w14:textId="77777777" w:rsidR="00743D16" w:rsidRDefault="00743D16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  <w:p w14:paraId="619D3201" w14:textId="77777777" w:rsidR="00F84415" w:rsidRPr="00B21EF5" w:rsidRDefault="002637F1" w:rsidP="00C215EE">
                  <w:pPr>
                    <w:tabs>
                      <w:tab w:val="left" w:pos="6946"/>
                    </w:tabs>
                    <w:ind w:left="284" w:right="284"/>
                    <w:jc w:val="center"/>
                    <w:rPr>
                      <w:rFonts w:ascii="Helvetica Neue" w:hAnsi="Helvetica Neue"/>
                      <w:color w:val="auto"/>
                      <w:sz w:val="22"/>
                      <w:szCs w:val="27"/>
                      <w:shd w:val="clear" w:color="auto" w:fill="FFFFFF"/>
                      <w:lang w:val="en-AU" w:eastAsia="en-US"/>
                    </w:rPr>
                  </w:pPr>
                  <w:r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>At the r</w:t>
                  </w:r>
                  <w:r w:rsidR="00B21EF5" w:rsidRPr="00B21EF5"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 xml:space="preserve">egular meetings at </w:t>
                  </w:r>
                  <w:r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>the “</w:t>
                  </w:r>
                  <w:r w:rsidR="00896F9E"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>Hangar”</w:t>
                  </w:r>
                  <w:r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 xml:space="preserve"> will be your </w:t>
                  </w:r>
                  <w:r w:rsidR="00274E3D" w:rsidRPr="00B21EF5"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>opportunity to talk about program options and special interests.</w:t>
                  </w:r>
                </w:p>
                <w:p w14:paraId="66943225" w14:textId="77777777" w:rsidR="00743D16" w:rsidRDefault="002637F1" w:rsidP="00C215EE">
                  <w:pPr>
                    <w:tabs>
                      <w:tab w:val="left" w:pos="6946"/>
                    </w:tabs>
                    <w:ind w:left="284" w:right="284"/>
                    <w:jc w:val="center"/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</w:pPr>
                  <w:r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>T</w:t>
                  </w:r>
                  <w:r w:rsidR="00743D16"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 xml:space="preserve">ake on </w:t>
                  </w:r>
                  <w:r w:rsidR="00896F9E"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>a</w:t>
                  </w:r>
                  <w:r w:rsidR="00743D16">
                    <w:rPr>
                      <w:rFonts w:ascii="Helvetica Neue" w:hAnsi="Helvetica Neue"/>
                      <w:color w:val="auto"/>
                      <w:sz w:val="22"/>
                      <w:szCs w:val="20"/>
                      <w:shd w:val="clear" w:color="auto" w:fill="FFFFFF"/>
                      <w:lang w:val="en-AU" w:eastAsia="en-US"/>
                    </w:rPr>
                    <w:t xml:space="preserve"> “tutor” role and pass on your knowledge to the group. </w:t>
                  </w:r>
                </w:p>
                <w:p w14:paraId="5E5490DA" w14:textId="77777777" w:rsidR="00C215EE" w:rsidRDefault="002637F1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Our membership list is really </w:t>
                  </w:r>
                  <w:r w:rsidR="00C215EE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growing </w:t>
                  </w:r>
                  <w:r w:rsidR="00C1029D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group and </w:t>
                  </w: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we </w:t>
                  </w:r>
                  <w:r w:rsidR="00C215EE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would </w:t>
                  </w:r>
                  <w:r w:rsidR="00C1029D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like to hear from you. </w:t>
                  </w: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Drop us an email </w:t>
                  </w:r>
                  <w:proofErr w:type="gramStart"/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at</w:t>
                  </w:r>
                  <w:r w:rsidR="00C215EE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:-</w:t>
                  </w:r>
                  <w:proofErr w:type="gramEnd"/>
                </w:p>
                <w:p w14:paraId="6D45EC1C" w14:textId="1AF07D49" w:rsidR="00C215EE" w:rsidRDefault="002C79FC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hyperlink r:id="rId9" w:history="1">
                    <w:r>
                      <w:rPr>
                        <w:rStyle w:val="Hyperlink"/>
                        <w:sz w:val="22"/>
                      </w:rPr>
                      <w:t>secretary.ptnepeanmensshed@gmail.com</w:t>
                    </w:r>
                  </w:hyperlink>
                </w:p>
                <w:p w14:paraId="2E7FE41C" w14:textId="77777777" w:rsidR="00C215EE" w:rsidRDefault="00C215EE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  <w:p w14:paraId="7B5EDC69" w14:textId="77777777" w:rsidR="00C215EE" w:rsidRDefault="00DA614C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Find out more about PNMSA through the </w:t>
                  </w:r>
                  <w:r w:rsidR="00C1029D"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website</w:t>
                  </w:r>
                  <w:r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  <w:t>:</w:t>
                  </w:r>
                </w:p>
                <w:p w14:paraId="013AAAF9" w14:textId="77777777" w:rsidR="00D10432" w:rsidRDefault="002C79FC" w:rsidP="00D10432">
                  <w:pPr>
                    <w:jc w:val="center"/>
                  </w:pPr>
                  <w:hyperlink r:id="rId10" w:history="1">
                    <w:r w:rsidR="00D10432">
                      <w:rPr>
                        <w:rStyle w:val="Hyperlink"/>
                      </w:rPr>
                      <w:t>https://www.sorrentoms.mpmsn.com.au/</w:t>
                    </w:r>
                  </w:hyperlink>
                </w:p>
                <w:p w14:paraId="42BDCBA1" w14:textId="77777777" w:rsidR="002266E1" w:rsidRDefault="002266E1" w:rsidP="00C215EE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  <w:p w14:paraId="0639A9AC" w14:textId="77777777" w:rsidR="00732D33" w:rsidRDefault="00DA614C" w:rsidP="00C215EE">
                  <w:pPr>
                    <w:tabs>
                      <w:tab w:val="left" w:pos="6946"/>
                    </w:tabs>
                    <w:ind w:left="284" w:right="284"/>
                    <w:jc w:val="center"/>
                    <w:rPr>
                      <w:rFonts w:ascii="Helvetica" w:hAnsi="Helvetica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  <w:r w:rsidRPr="00DA614C">
                    <w:rPr>
                      <w:rFonts w:ascii="Helvetica" w:hAnsi="Helvetica"/>
                      <w:sz w:val="22"/>
                    </w:rPr>
                    <w:t xml:space="preserve">Want to know more? Please logon on to the website, find the </w:t>
                  </w:r>
                  <w:r w:rsidRPr="00DA614C">
                    <w:rPr>
                      <w:rFonts w:ascii="Helvetica" w:hAnsi="Helvetica" w:cs="Times New Roman"/>
                      <w:color w:val="000000"/>
                      <w:sz w:val="22"/>
                      <w:szCs w:val="20"/>
                      <w:lang w:val="en-AU" w:eastAsia="en-US"/>
                    </w:rPr>
                    <w:t>“Contact Us” option and send a message.</w:t>
                  </w:r>
                  <w:r>
                    <w:rPr>
                      <w:rFonts w:ascii="Helvetica" w:hAnsi="Helvetica" w:cs="Times New Roman"/>
                      <w:color w:val="000000"/>
                      <w:sz w:val="22"/>
                      <w:szCs w:val="20"/>
                      <w:lang w:val="en-AU" w:eastAsia="en-US"/>
                    </w:rPr>
                    <w:t xml:space="preserve"> </w:t>
                  </w:r>
                </w:p>
                <w:p w14:paraId="6D2EE3AE" w14:textId="77777777" w:rsidR="00896F9E" w:rsidRPr="00DA614C" w:rsidRDefault="00DA614C" w:rsidP="00C215EE">
                  <w:pPr>
                    <w:tabs>
                      <w:tab w:val="left" w:pos="6946"/>
                    </w:tabs>
                    <w:ind w:left="284" w:right="284"/>
                    <w:jc w:val="center"/>
                    <w:rPr>
                      <w:rFonts w:ascii="Helvetica" w:hAnsi="Helvetica"/>
                      <w:sz w:val="22"/>
                    </w:rPr>
                  </w:pPr>
                  <w:r>
                    <w:rPr>
                      <w:rFonts w:ascii="Helvetica" w:hAnsi="Helvetica" w:cs="Times New Roman"/>
                      <w:color w:val="000000"/>
                      <w:sz w:val="22"/>
                      <w:szCs w:val="20"/>
                      <w:lang w:val="en-AU" w:eastAsia="en-US"/>
                    </w:rPr>
                    <w:t>We will get right back to you.</w:t>
                  </w:r>
                </w:p>
                <w:p w14:paraId="3AE16CE4" w14:textId="77777777" w:rsidR="00EF745D" w:rsidRPr="001A4BB0" w:rsidRDefault="00EF745D" w:rsidP="002637F1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="Helvetica Neue" w:hAnsi="Helvetica Neue" w:cs="Times New Roman"/>
                      <w:color w:val="000000"/>
                      <w:sz w:val="22"/>
                      <w:szCs w:val="20"/>
                      <w:lang w:val="en-AU" w:eastAsia="en-US"/>
                    </w:rPr>
                  </w:pPr>
                </w:p>
              </w:tc>
            </w:tr>
            <w:tr w:rsidR="00A6408A" w14:paraId="18E8B9AD" w14:textId="77777777">
              <w:trPr>
                <w:trHeight w:hRule="exact" w:val="1701"/>
              </w:trPr>
              <w:tc>
                <w:tcPr>
                  <w:tcW w:w="7230" w:type="dxa"/>
                  <w:vAlign w:val="bottom"/>
                </w:tcPr>
                <w:p w14:paraId="32D4630D" w14:textId="77777777" w:rsidR="00A6408A" w:rsidRPr="00180CC7" w:rsidRDefault="00DF135D" w:rsidP="00274272">
                  <w:pPr>
                    <w:ind w:left="142"/>
                    <w:jc w:val="center"/>
                    <w:rPr>
                      <w:lang w:val="en-AU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9A6DEA0" wp14:editId="11B7A2CE">
                        <wp:extent cx="762000" cy="762000"/>
                        <wp:effectExtent l="25400" t="0" r="0" b="0"/>
                        <wp:docPr id="1" name="Picture 1" descr="Sue's Mac:Users:terryphippen:Desktop:RACV_MBS_VersionA_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ue's Mac:Users:terryphippen:Desktop:RACV_MBS_VersionA_RG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23EF8">
                    <w:rPr>
                      <w:noProof/>
                      <w:lang w:eastAsia="en-US"/>
                    </w:rPr>
                    <w:drawing>
                      <wp:inline distT="0" distB="0" distL="0" distR="0" wp14:anchorId="4CED63EB" wp14:editId="4A1F1938">
                        <wp:extent cx="1074262" cy="715512"/>
                        <wp:effectExtent l="2540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Morn Pen logo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945" cy="719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0CC7">
                    <w:rPr>
                      <w:lang w:val="en-AU"/>
                    </w:rPr>
                    <w:t xml:space="preserve">  </w:t>
                  </w:r>
                  <w:r w:rsidR="003A0CF1">
                    <w:rPr>
                      <w:noProof/>
                      <w:lang w:eastAsia="en-US"/>
                    </w:rPr>
                    <w:drawing>
                      <wp:inline distT="0" distB="0" distL="0" distR="0" wp14:anchorId="261753EF" wp14:editId="67FBC273">
                        <wp:extent cx="1301376" cy="607786"/>
                        <wp:effectExtent l="25400" t="0" r="0" b="0"/>
                        <wp:docPr id="2" name="Picture 1" descr="Sue's Mac:Users:terryphippen:Desktop:BB Preferred Logo March 20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ue's Mac:Users:terryphippen:Desktop:BB Preferred Logo March 20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409" cy="609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27CE0E" w14:textId="77777777" w:rsidR="00A6408A" w:rsidRDefault="00A6408A"/>
        </w:tc>
        <w:tc>
          <w:tcPr>
            <w:tcW w:w="30" w:type="dxa"/>
          </w:tcPr>
          <w:p w14:paraId="1918CF5F" w14:textId="77777777" w:rsidR="00A6408A" w:rsidRDefault="00A6408A"/>
        </w:tc>
        <w:tc>
          <w:tcPr>
            <w:tcW w:w="3570" w:type="dxa"/>
          </w:tcPr>
          <w:tbl>
            <w:tblPr>
              <w:tblW w:w="3713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713"/>
            </w:tblGrid>
            <w:tr w:rsidR="00A6408A" w14:paraId="1F1E52ED" w14:textId="77777777">
              <w:trPr>
                <w:trHeight w:hRule="exact" w:val="13892"/>
              </w:trPr>
              <w:tc>
                <w:tcPr>
                  <w:tcW w:w="3713" w:type="dxa"/>
                  <w:shd w:val="clear" w:color="auto" w:fill="85E6AB"/>
                  <w:vAlign w:val="center"/>
                </w:tcPr>
                <w:p w14:paraId="67D832A5" w14:textId="77777777" w:rsidR="00CC64D3" w:rsidRPr="00BB0574" w:rsidRDefault="00DA614C">
                  <w:pPr>
                    <w:pStyle w:val="Heading2"/>
                    <w:rPr>
                      <w:i/>
                      <w:color w:val="auto"/>
                      <w:sz w:val="24"/>
                    </w:rPr>
                  </w:pPr>
                  <w:r>
                    <w:rPr>
                      <w:i/>
                      <w:color w:val="auto"/>
                      <w:sz w:val="24"/>
                    </w:rPr>
                    <w:t>Our focus: health and wellbeing through social connection and commu</w:t>
                  </w:r>
                  <w:r w:rsidR="00732D33">
                    <w:rPr>
                      <w:i/>
                      <w:color w:val="auto"/>
                      <w:sz w:val="24"/>
                    </w:rPr>
                    <w:t>n</w:t>
                  </w:r>
                  <w:r>
                    <w:rPr>
                      <w:i/>
                      <w:color w:val="auto"/>
                      <w:sz w:val="24"/>
                    </w:rPr>
                    <w:t>ity involvement</w:t>
                  </w:r>
                </w:p>
                <w:p w14:paraId="6C1BDA8D" w14:textId="77777777" w:rsidR="00CC64D3" w:rsidRPr="00BB0574" w:rsidRDefault="00CC64D3" w:rsidP="00CC64D3">
                  <w:pPr>
                    <w:pStyle w:val="Line"/>
                    <w:rPr>
                      <w:color w:val="auto"/>
                    </w:rPr>
                  </w:pPr>
                </w:p>
                <w:p w14:paraId="039C41AC" w14:textId="77777777" w:rsidR="00A6408A" w:rsidRPr="00BB0574" w:rsidRDefault="00274E3D">
                  <w:pPr>
                    <w:pStyle w:val="Heading2"/>
                    <w:rPr>
                      <w:i/>
                      <w:color w:val="auto"/>
                      <w:sz w:val="24"/>
                    </w:rPr>
                  </w:pPr>
                  <w:r w:rsidRPr="00BB0574">
                    <w:rPr>
                      <w:i/>
                      <w:color w:val="auto"/>
                      <w:sz w:val="24"/>
                    </w:rPr>
                    <w:t xml:space="preserve">enjoy </w:t>
                  </w:r>
                  <w:r w:rsidR="00F84415" w:rsidRPr="00BB0574">
                    <w:rPr>
                      <w:i/>
                      <w:color w:val="auto"/>
                      <w:sz w:val="24"/>
                    </w:rPr>
                    <w:t>Social connection with like-minded people</w:t>
                  </w:r>
                </w:p>
                <w:p w14:paraId="1C900D12" w14:textId="77777777" w:rsidR="00A6408A" w:rsidRPr="00BB0574" w:rsidRDefault="00A6408A">
                  <w:pPr>
                    <w:pStyle w:val="Line"/>
                    <w:rPr>
                      <w:i/>
                      <w:color w:val="auto"/>
                      <w:sz w:val="24"/>
                    </w:rPr>
                  </w:pPr>
                </w:p>
                <w:p w14:paraId="5D523E1C" w14:textId="77777777" w:rsidR="00A6408A" w:rsidRPr="00BB0574" w:rsidRDefault="00C215EE">
                  <w:pPr>
                    <w:pStyle w:val="Heading2"/>
                    <w:rPr>
                      <w:i/>
                      <w:color w:val="auto"/>
                      <w:sz w:val="24"/>
                    </w:rPr>
                  </w:pPr>
                  <w:r w:rsidRPr="00BB0574">
                    <w:rPr>
                      <w:i/>
                      <w:color w:val="auto"/>
                      <w:sz w:val="24"/>
                    </w:rPr>
                    <w:t>learn new skills or share your s</w:t>
                  </w:r>
                  <w:r w:rsidR="00F84415" w:rsidRPr="00BB0574">
                    <w:rPr>
                      <w:i/>
                      <w:color w:val="auto"/>
                      <w:sz w:val="24"/>
                    </w:rPr>
                    <w:t xml:space="preserve">kills with </w:t>
                  </w:r>
                  <w:r w:rsidR="00274E3D" w:rsidRPr="00BB0574">
                    <w:rPr>
                      <w:i/>
                      <w:color w:val="auto"/>
                      <w:sz w:val="24"/>
                    </w:rPr>
                    <w:t>interested members</w:t>
                  </w:r>
                </w:p>
                <w:p w14:paraId="37259875" w14:textId="77777777" w:rsidR="00A6408A" w:rsidRPr="00BB0574" w:rsidRDefault="00A6408A">
                  <w:pPr>
                    <w:pStyle w:val="Line"/>
                    <w:rPr>
                      <w:i/>
                      <w:color w:val="auto"/>
                      <w:sz w:val="24"/>
                    </w:rPr>
                  </w:pPr>
                </w:p>
                <w:p w14:paraId="385683A4" w14:textId="77777777" w:rsidR="00A6408A" w:rsidRPr="00BB0574" w:rsidRDefault="00F84415">
                  <w:pPr>
                    <w:pStyle w:val="Heading2"/>
                    <w:rPr>
                      <w:i/>
                      <w:color w:val="auto"/>
                      <w:sz w:val="24"/>
                    </w:rPr>
                  </w:pPr>
                  <w:r w:rsidRPr="00BB0574">
                    <w:rPr>
                      <w:i/>
                      <w:color w:val="auto"/>
                      <w:sz w:val="24"/>
                    </w:rPr>
                    <w:t xml:space="preserve">Introduce </w:t>
                  </w:r>
                  <w:r w:rsidR="00C215EE" w:rsidRPr="00BB0574">
                    <w:rPr>
                      <w:i/>
                      <w:color w:val="auto"/>
                      <w:sz w:val="24"/>
                    </w:rPr>
                    <w:t xml:space="preserve">and discuss </w:t>
                  </w:r>
                  <w:r w:rsidRPr="00BB0574">
                    <w:rPr>
                      <w:i/>
                      <w:color w:val="auto"/>
                      <w:sz w:val="24"/>
                    </w:rPr>
                    <w:t xml:space="preserve">ideas and projects </w:t>
                  </w:r>
                  <w:r w:rsidR="00C215EE" w:rsidRPr="00BB0574">
                    <w:rPr>
                      <w:i/>
                      <w:color w:val="auto"/>
                      <w:sz w:val="24"/>
                    </w:rPr>
                    <w:t xml:space="preserve">with </w:t>
                  </w:r>
                  <w:r w:rsidR="00732D33">
                    <w:rPr>
                      <w:i/>
                      <w:color w:val="auto"/>
                      <w:sz w:val="24"/>
                    </w:rPr>
                    <w:t>o</w:t>
                  </w:r>
                  <w:r w:rsidRPr="00BB0574">
                    <w:rPr>
                      <w:i/>
                      <w:color w:val="auto"/>
                      <w:sz w:val="24"/>
                    </w:rPr>
                    <w:t>th</w:t>
                  </w:r>
                  <w:r w:rsidR="00732D33">
                    <w:rPr>
                      <w:i/>
                      <w:color w:val="auto"/>
                      <w:sz w:val="24"/>
                    </w:rPr>
                    <w:t>er</w:t>
                  </w:r>
                  <w:r w:rsidRPr="00BB0574">
                    <w:rPr>
                      <w:i/>
                      <w:color w:val="auto"/>
                      <w:sz w:val="24"/>
                    </w:rPr>
                    <w:t xml:space="preserve"> members</w:t>
                  </w:r>
                </w:p>
                <w:p w14:paraId="6A04FAD3" w14:textId="77777777" w:rsidR="00A6408A" w:rsidRPr="00BB0574" w:rsidRDefault="00A6408A">
                  <w:pPr>
                    <w:pStyle w:val="Line"/>
                    <w:rPr>
                      <w:i/>
                      <w:color w:val="auto"/>
                      <w:sz w:val="24"/>
                    </w:rPr>
                  </w:pPr>
                </w:p>
                <w:p w14:paraId="5C175F18" w14:textId="77777777" w:rsidR="00A6408A" w:rsidRPr="00BB0574" w:rsidRDefault="00F84415" w:rsidP="00F31E87">
                  <w:pPr>
                    <w:pStyle w:val="Heading2"/>
                    <w:rPr>
                      <w:i/>
                      <w:color w:val="auto"/>
                      <w:sz w:val="24"/>
                    </w:rPr>
                  </w:pPr>
                  <w:r w:rsidRPr="00BB0574">
                    <w:rPr>
                      <w:i/>
                      <w:color w:val="auto"/>
                      <w:sz w:val="24"/>
                    </w:rPr>
                    <w:t>building new friendships</w:t>
                  </w:r>
                </w:p>
                <w:p w14:paraId="07A811E2" w14:textId="77777777" w:rsidR="00C1029D" w:rsidRPr="00BB0574" w:rsidRDefault="00C1029D" w:rsidP="00C1029D">
                  <w:pPr>
                    <w:pStyle w:val="Line"/>
                    <w:rPr>
                      <w:color w:val="auto"/>
                    </w:rPr>
                  </w:pPr>
                </w:p>
                <w:p w14:paraId="55C2CFBC" w14:textId="77777777" w:rsidR="002637F1" w:rsidRDefault="002637F1" w:rsidP="002637F1">
                  <w:pPr>
                    <w:pStyle w:val="Heading2"/>
                    <w:rPr>
                      <w:i/>
                      <w:color w:val="auto"/>
                      <w:sz w:val="24"/>
                      <w:szCs w:val="24"/>
                    </w:rPr>
                  </w:pPr>
                  <w:r>
                    <w:rPr>
                      <w:i/>
                      <w:color w:val="auto"/>
                      <w:sz w:val="24"/>
                      <w:szCs w:val="24"/>
                    </w:rPr>
                    <w:t xml:space="preserve">it’s a growing group </w:t>
                  </w:r>
                  <w:r w:rsidR="00C1029D" w:rsidRPr="00BB0574">
                    <w:rPr>
                      <w:i/>
                      <w:color w:val="auto"/>
                      <w:sz w:val="24"/>
                      <w:szCs w:val="24"/>
                    </w:rPr>
                    <w:t>and You are going to meet a great group of locals</w:t>
                  </w:r>
                </w:p>
                <w:p w14:paraId="2DA847D3" w14:textId="77777777" w:rsidR="002637F1" w:rsidRDefault="002637F1" w:rsidP="002637F1">
                  <w:pPr>
                    <w:pStyle w:val="Heading2"/>
                    <w:rPr>
                      <w:i/>
                      <w:color w:val="auto"/>
                      <w:sz w:val="24"/>
                      <w:szCs w:val="24"/>
                    </w:rPr>
                  </w:pPr>
                </w:p>
                <w:p w14:paraId="2BD82C0A" w14:textId="77777777" w:rsidR="00C1029D" w:rsidRPr="002637F1" w:rsidRDefault="002637F1" w:rsidP="002637F1">
                  <w:pPr>
                    <w:tabs>
                      <w:tab w:val="left" w:pos="6946"/>
                    </w:tabs>
                    <w:spacing w:after="0" w:line="240" w:lineRule="auto"/>
                    <w:ind w:left="284" w:right="284"/>
                    <w:jc w:val="center"/>
                    <w:rPr>
                      <w:rFonts w:asciiTheme="majorHAnsi" w:hAnsiTheme="majorHAnsi"/>
                      <w:i/>
                      <w:color w:val="auto"/>
                      <w:sz w:val="32"/>
                    </w:rPr>
                  </w:pPr>
                  <w:r w:rsidRPr="002637F1">
                    <w:rPr>
                      <w:rFonts w:asciiTheme="majorHAnsi" w:hAnsiTheme="majorHAnsi"/>
                      <w:i/>
                      <w:color w:val="auto"/>
                      <w:sz w:val="32"/>
                    </w:rPr>
                    <w:t>Members and Guests Welcome at all Times</w:t>
                  </w:r>
                </w:p>
              </w:tc>
            </w:tr>
            <w:tr w:rsidR="00A6408A" w14:paraId="26ACED99" w14:textId="77777777">
              <w:trPr>
                <w:trHeight w:hRule="exact" w:val="100"/>
              </w:trPr>
              <w:tc>
                <w:tcPr>
                  <w:tcW w:w="3713" w:type="dxa"/>
                </w:tcPr>
                <w:p w14:paraId="69601906" w14:textId="77777777" w:rsidR="00A6408A" w:rsidRDefault="00A6408A"/>
              </w:tc>
            </w:tr>
            <w:tr w:rsidR="00A6408A" w14:paraId="1EBF2AF1" w14:textId="77777777">
              <w:trPr>
                <w:trHeight w:hRule="exact" w:val="100"/>
              </w:trPr>
              <w:tc>
                <w:tcPr>
                  <w:tcW w:w="3713" w:type="dxa"/>
                  <w:shd w:val="clear" w:color="auto" w:fill="auto"/>
                </w:tcPr>
                <w:p w14:paraId="5323C812" w14:textId="77777777" w:rsidR="00F8056B" w:rsidRPr="007E011D" w:rsidRDefault="00F8056B" w:rsidP="009E59A4">
                  <w:pPr>
                    <w:pStyle w:val="ContactInfo"/>
                    <w:rPr>
                      <w:sz w:val="22"/>
                      <w:szCs w:val="16"/>
                    </w:rPr>
                  </w:pPr>
                </w:p>
              </w:tc>
            </w:tr>
          </w:tbl>
          <w:p w14:paraId="26DF0F35" w14:textId="77777777" w:rsidR="00A6408A" w:rsidRDefault="00A6408A"/>
        </w:tc>
      </w:tr>
    </w:tbl>
    <w:p w14:paraId="69388FF2" w14:textId="77777777" w:rsidR="00A6408A" w:rsidRDefault="00A6408A">
      <w:pPr>
        <w:pStyle w:val="NoSpacing"/>
      </w:pPr>
    </w:p>
    <w:sectPr w:rsidR="00A6408A" w:rsidSect="00384AC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100041E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뫝䬀Ħ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nell Roundhand">
    <w:altName w:val="﷽﷽﷽﷽﷽﷽﷽﷽undhand"/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BF3ACD"/>
    <w:multiLevelType w:val="hybridMultilevel"/>
    <w:tmpl w:val="1A1268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45D"/>
    <w:rsid w:val="00000797"/>
    <w:rsid w:val="00020156"/>
    <w:rsid w:val="000202BD"/>
    <w:rsid w:val="00023EF8"/>
    <w:rsid w:val="000631AB"/>
    <w:rsid w:val="000923F0"/>
    <w:rsid w:val="000A2AC5"/>
    <w:rsid w:val="000B1AEB"/>
    <w:rsid w:val="000B7280"/>
    <w:rsid w:val="000C3A28"/>
    <w:rsid w:val="000E0F78"/>
    <w:rsid w:val="00152288"/>
    <w:rsid w:val="00180CC7"/>
    <w:rsid w:val="001A4BB0"/>
    <w:rsid w:val="001B4C80"/>
    <w:rsid w:val="001C42EE"/>
    <w:rsid w:val="0021000A"/>
    <w:rsid w:val="002266E1"/>
    <w:rsid w:val="00236C2B"/>
    <w:rsid w:val="002637F1"/>
    <w:rsid w:val="00274272"/>
    <w:rsid w:val="00274E3D"/>
    <w:rsid w:val="002760E3"/>
    <w:rsid w:val="002937C6"/>
    <w:rsid w:val="002C79FC"/>
    <w:rsid w:val="002E32F0"/>
    <w:rsid w:val="00321E93"/>
    <w:rsid w:val="00332D8F"/>
    <w:rsid w:val="0037148F"/>
    <w:rsid w:val="00374961"/>
    <w:rsid w:val="00384AB7"/>
    <w:rsid w:val="00384AC7"/>
    <w:rsid w:val="00395C86"/>
    <w:rsid w:val="003A0CF1"/>
    <w:rsid w:val="00413F65"/>
    <w:rsid w:val="004511E9"/>
    <w:rsid w:val="0047334C"/>
    <w:rsid w:val="004F01EA"/>
    <w:rsid w:val="00530381"/>
    <w:rsid w:val="00555E2F"/>
    <w:rsid w:val="00582FA0"/>
    <w:rsid w:val="005848C2"/>
    <w:rsid w:val="00586581"/>
    <w:rsid w:val="005A36FC"/>
    <w:rsid w:val="00604AA9"/>
    <w:rsid w:val="00605B46"/>
    <w:rsid w:val="006C67B6"/>
    <w:rsid w:val="00704C87"/>
    <w:rsid w:val="00706E31"/>
    <w:rsid w:val="00713F7C"/>
    <w:rsid w:val="00732D33"/>
    <w:rsid w:val="00743D16"/>
    <w:rsid w:val="00745A99"/>
    <w:rsid w:val="007544A0"/>
    <w:rsid w:val="007E011D"/>
    <w:rsid w:val="007E45F9"/>
    <w:rsid w:val="007F6EE4"/>
    <w:rsid w:val="0082673E"/>
    <w:rsid w:val="00845599"/>
    <w:rsid w:val="00896F9E"/>
    <w:rsid w:val="008B3C89"/>
    <w:rsid w:val="00907B08"/>
    <w:rsid w:val="009114C2"/>
    <w:rsid w:val="00915793"/>
    <w:rsid w:val="009B75C1"/>
    <w:rsid w:val="009C405C"/>
    <w:rsid w:val="009D09FC"/>
    <w:rsid w:val="009E16DC"/>
    <w:rsid w:val="009E59A4"/>
    <w:rsid w:val="00A002A0"/>
    <w:rsid w:val="00A22201"/>
    <w:rsid w:val="00A6408A"/>
    <w:rsid w:val="00AD1792"/>
    <w:rsid w:val="00B14508"/>
    <w:rsid w:val="00B177FE"/>
    <w:rsid w:val="00B21EF5"/>
    <w:rsid w:val="00B55D6B"/>
    <w:rsid w:val="00BB0574"/>
    <w:rsid w:val="00BF1065"/>
    <w:rsid w:val="00C02FF6"/>
    <w:rsid w:val="00C1029D"/>
    <w:rsid w:val="00C215EE"/>
    <w:rsid w:val="00C66FF9"/>
    <w:rsid w:val="00C911A3"/>
    <w:rsid w:val="00CC64D3"/>
    <w:rsid w:val="00D10432"/>
    <w:rsid w:val="00D3581F"/>
    <w:rsid w:val="00D510F8"/>
    <w:rsid w:val="00D54C4D"/>
    <w:rsid w:val="00D9652C"/>
    <w:rsid w:val="00DA614C"/>
    <w:rsid w:val="00DD756A"/>
    <w:rsid w:val="00DF135D"/>
    <w:rsid w:val="00E339BA"/>
    <w:rsid w:val="00E33CD3"/>
    <w:rsid w:val="00E42FE7"/>
    <w:rsid w:val="00E9462F"/>
    <w:rsid w:val="00EE6FEC"/>
    <w:rsid w:val="00EF745D"/>
    <w:rsid w:val="00F10935"/>
    <w:rsid w:val="00F20F98"/>
    <w:rsid w:val="00F31E87"/>
    <w:rsid w:val="00F8056B"/>
    <w:rsid w:val="00F84415"/>
    <w:rsid w:val="00F958A1"/>
    <w:rsid w:val="00FE5299"/>
    <w:rsid w:val="00FF06A5"/>
    <w:rsid w:val="00FF3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6B58C"/>
  <w15:docId w15:val="{22436B74-4A85-9B4E-9D15-859BC142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rsid w:val="00384AC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384AC7"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rsid w:val="00384AC7"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384A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384A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384A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384A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384A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384A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rsid w:val="00384AC7"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sid w:val="00384AC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sid w:val="00384AC7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384AC7"/>
    <w:rPr>
      <w:color w:val="808080"/>
    </w:rPr>
  </w:style>
  <w:style w:type="paragraph" w:styleId="NoSpacing">
    <w:name w:val="No Spacing"/>
    <w:uiPriority w:val="19"/>
    <w:qFormat/>
    <w:rsid w:val="00384AC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384AC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rsid w:val="00384AC7"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sid w:val="00384AC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AC7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384AC7"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384AC7"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384AC7"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384AC7"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384AC7"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384AC7"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84AC7"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84AC7"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84AC7"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84AC7"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4AC7"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95C86"/>
    <w:rPr>
      <w:color w:val="3CB3CD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37148F"/>
    <w:pPr>
      <w:ind w:left="720"/>
      <w:contextualSpacing/>
    </w:pPr>
  </w:style>
  <w:style w:type="paragraph" w:styleId="NormalWeb">
    <w:name w:val="Normal (Web)"/>
    <w:basedOn w:val="Normal"/>
    <w:uiPriority w:val="99"/>
    <w:rsid w:val="00B21EF5"/>
    <w:pPr>
      <w:spacing w:beforeLines="1" w:afterLines="1" w:line="240" w:lineRule="auto"/>
    </w:pPr>
    <w:rPr>
      <w:rFonts w:ascii="Times" w:hAnsi="Times" w:cs="Times New Roman"/>
      <w:color w:val="auto"/>
      <w:sz w:val="20"/>
      <w:szCs w:val="20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52288"/>
    <w:rPr>
      <w:color w:val="0E7EB1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3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orrentoms.mpmsn.com.a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tnepeanmensshed@gmail.co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S%20User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C:\Users\BFS User\AppData\Roaming\Microsoft\Templates\Seasonal event flyer (spring).dotx</Template>
  <TotalTime>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BFS User</dc:creator>
  <cp:keywords/>
  <dc:description/>
  <cp:lastModifiedBy>Geoffrey Phippen</cp:lastModifiedBy>
  <cp:revision>2</cp:revision>
  <cp:lastPrinted>2018-12-11T09:03:00Z</cp:lastPrinted>
  <dcterms:created xsi:type="dcterms:W3CDTF">2021-11-15T11:23:00Z</dcterms:created>
  <dcterms:modified xsi:type="dcterms:W3CDTF">2021-11-15T11:23:00Z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